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37567" w14:textId="3AB6CC2D" w:rsidR="00E91404" w:rsidRPr="00B541F6" w:rsidRDefault="00E91404" w:rsidP="00CC433C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B541F6">
        <w:rPr>
          <w:rFonts w:ascii="Times New Roman" w:hAnsi="Times New Roman" w:cs="Times New Roman"/>
          <w:b/>
          <w:bCs/>
          <w:u w:val="single"/>
        </w:rPr>
        <w:t>HABILITAÇÃO/DIVERGÊNCIA DE CRÉDITO</w:t>
      </w:r>
    </w:p>
    <w:p w14:paraId="11C3A26F" w14:textId="193B25C3" w:rsidR="00CC433C" w:rsidRPr="00B541F6" w:rsidRDefault="00CC433C" w:rsidP="00E91404">
      <w:pPr>
        <w:rPr>
          <w:rFonts w:ascii="Times New Roman" w:hAnsi="Times New Roman" w:cs="Times New Roman"/>
        </w:rPr>
      </w:pPr>
    </w:p>
    <w:p w14:paraId="0D246E7A" w14:textId="49AF007B" w:rsidR="00CC433C" w:rsidRPr="00B541F6" w:rsidRDefault="00CC433C" w:rsidP="00E91404">
      <w:pPr>
        <w:rPr>
          <w:rFonts w:ascii="Times New Roman" w:hAnsi="Times New Roman" w:cs="Times New Roman"/>
        </w:rPr>
      </w:pPr>
    </w:p>
    <w:p w14:paraId="59B2576F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4E76B2D1" w14:textId="51D26992" w:rsidR="00CC433C" w:rsidRPr="00B541F6" w:rsidRDefault="00E91404" w:rsidP="00CC433C">
      <w:pPr>
        <w:jc w:val="center"/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NOME DA</w:t>
      </w:r>
      <w:r w:rsidR="00CC433C" w:rsidRPr="00B541F6">
        <w:rPr>
          <w:rFonts w:ascii="Times New Roman" w:hAnsi="Times New Roman" w:cs="Times New Roman"/>
        </w:rPr>
        <w:t xml:space="preserve"> </w:t>
      </w:r>
      <w:r w:rsidR="004958A1">
        <w:rPr>
          <w:rFonts w:ascii="Times New Roman" w:hAnsi="Times New Roman" w:cs="Times New Roman"/>
        </w:rPr>
        <w:t xml:space="preserve">EMPRESA </w:t>
      </w:r>
      <w:r w:rsidRPr="00B541F6">
        <w:rPr>
          <w:rFonts w:ascii="Times New Roman" w:hAnsi="Times New Roman" w:cs="Times New Roman"/>
        </w:rPr>
        <w:t>DEVEDORA</w:t>
      </w:r>
      <w:r w:rsidR="00B541F6">
        <w:rPr>
          <w:rFonts w:ascii="Times New Roman" w:hAnsi="Times New Roman" w:cs="Times New Roman"/>
        </w:rPr>
        <w:t>:</w:t>
      </w:r>
    </w:p>
    <w:p w14:paraId="18463F45" w14:textId="77777777" w:rsidR="00CC433C" w:rsidRPr="00B541F6" w:rsidRDefault="00CC433C" w:rsidP="00CC433C">
      <w:pPr>
        <w:jc w:val="center"/>
        <w:rPr>
          <w:rFonts w:ascii="Times New Roman" w:hAnsi="Times New Roman" w:cs="Times New Roman"/>
        </w:rPr>
      </w:pPr>
    </w:p>
    <w:p w14:paraId="5510BC53" w14:textId="0FF10822" w:rsidR="00CC433C" w:rsidRPr="00B541F6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_____________________________________________________</w:t>
      </w:r>
      <w:r w:rsidR="00CC433C" w:rsidRPr="00B541F6">
        <w:rPr>
          <w:rFonts w:ascii="Times New Roman" w:hAnsi="Times New Roman" w:cs="Times New Roman"/>
        </w:rPr>
        <w:t>_________________</w:t>
      </w:r>
    </w:p>
    <w:p w14:paraId="20D6D887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740D602E" w14:textId="6CBBF33A" w:rsidR="00E91404" w:rsidRPr="00B541F6" w:rsidRDefault="00E91404" w:rsidP="00CC433C">
      <w:pPr>
        <w:jc w:val="center"/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DADOS DO CREDOR</w:t>
      </w:r>
      <w:r w:rsidR="00B541F6">
        <w:rPr>
          <w:rFonts w:ascii="Times New Roman" w:hAnsi="Times New Roman" w:cs="Times New Roman"/>
        </w:rPr>
        <w:t>.</w:t>
      </w:r>
    </w:p>
    <w:p w14:paraId="4DFD9F97" w14:textId="77777777" w:rsidR="00CC433C" w:rsidRPr="00B541F6" w:rsidRDefault="00CC433C" w:rsidP="00CC433C">
      <w:pPr>
        <w:jc w:val="center"/>
        <w:rPr>
          <w:rFonts w:ascii="Times New Roman" w:hAnsi="Times New Roman" w:cs="Times New Roman"/>
        </w:rPr>
      </w:pPr>
    </w:p>
    <w:p w14:paraId="79C5FE19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402FC7E9" w14:textId="07835735" w:rsidR="00E91404" w:rsidRPr="00B541F6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NOME DO</w:t>
      </w:r>
      <w:r w:rsidR="00B541F6">
        <w:rPr>
          <w:rFonts w:ascii="Times New Roman" w:hAnsi="Times New Roman" w:cs="Times New Roman"/>
        </w:rPr>
        <w:t xml:space="preserve"> </w:t>
      </w:r>
      <w:r w:rsidRPr="00B541F6">
        <w:rPr>
          <w:rFonts w:ascii="Times New Roman" w:hAnsi="Times New Roman" w:cs="Times New Roman"/>
        </w:rPr>
        <w:t>CREDOR:___________________________________________________</w:t>
      </w:r>
    </w:p>
    <w:p w14:paraId="50D26852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04151196" w14:textId="291B2401" w:rsidR="00E91404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CPF</w:t>
      </w:r>
      <w:r w:rsidR="00B541F6">
        <w:rPr>
          <w:rFonts w:ascii="Times New Roman" w:hAnsi="Times New Roman" w:cs="Times New Roman"/>
        </w:rPr>
        <w:t>/CNPJ:</w:t>
      </w:r>
      <w:r w:rsidR="00B541F6">
        <w:rPr>
          <w:rFonts w:ascii="Times New Roman" w:hAnsi="Times New Roman" w:cs="Times New Roman"/>
        </w:rPr>
        <w:tab/>
        <w:t>______________________</w:t>
      </w:r>
    </w:p>
    <w:p w14:paraId="038C69C8" w14:textId="77777777" w:rsidR="00B541F6" w:rsidRPr="00B541F6" w:rsidRDefault="00B541F6" w:rsidP="00E91404">
      <w:pPr>
        <w:rPr>
          <w:rFonts w:ascii="Times New Roman" w:hAnsi="Times New Roman" w:cs="Times New Roman"/>
        </w:rPr>
      </w:pPr>
    </w:p>
    <w:p w14:paraId="37505619" w14:textId="55B9AB15" w:rsidR="00E91404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 xml:space="preserve">TELEFONE: </w:t>
      </w:r>
      <w:r w:rsidR="00CC433C" w:rsidRPr="00B541F6">
        <w:rPr>
          <w:rFonts w:ascii="Times New Roman" w:hAnsi="Times New Roman" w:cs="Times New Roman"/>
        </w:rPr>
        <w:tab/>
      </w:r>
      <w:r w:rsidRPr="00B541F6">
        <w:rPr>
          <w:rFonts w:ascii="Times New Roman" w:hAnsi="Times New Roman" w:cs="Times New Roman"/>
        </w:rPr>
        <w:t>(__)__________</w:t>
      </w:r>
      <w:r w:rsidR="00B541F6">
        <w:rPr>
          <w:rFonts w:ascii="Times New Roman" w:hAnsi="Times New Roman" w:cs="Times New Roman"/>
        </w:rPr>
        <w:t>________</w:t>
      </w:r>
    </w:p>
    <w:p w14:paraId="4EE52A4E" w14:textId="77777777" w:rsidR="00B541F6" w:rsidRPr="00B541F6" w:rsidRDefault="00B541F6" w:rsidP="00E91404">
      <w:pPr>
        <w:rPr>
          <w:rFonts w:ascii="Times New Roman" w:hAnsi="Times New Roman" w:cs="Times New Roman"/>
        </w:rPr>
      </w:pPr>
    </w:p>
    <w:p w14:paraId="4E3C2EB3" w14:textId="483CD759" w:rsidR="00E91404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E-mail:</w:t>
      </w:r>
      <w:r w:rsidR="00B541F6">
        <w:rPr>
          <w:rFonts w:ascii="Times New Roman" w:hAnsi="Times New Roman" w:cs="Times New Roman"/>
        </w:rPr>
        <w:tab/>
        <w:t>______________________</w:t>
      </w:r>
    </w:p>
    <w:p w14:paraId="611E4912" w14:textId="77777777" w:rsidR="00D87BF9" w:rsidRPr="00B541F6" w:rsidRDefault="00D87BF9" w:rsidP="00E91404">
      <w:pPr>
        <w:rPr>
          <w:rFonts w:ascii="Times New Roman" w:hAnsi="Times New Roman" w:cs="Times New Roman"/>
        </w:rPr>
      </w:pPr>
    </w:p>
    <w:p w14:paraId="39D48A9E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75D86543" w14:textId="016EE399" w:rsidR="00E91404" w:rsidRPr="00B541F6" w:rsidRDefault="00E91404" w:rsidP="00CC433C">
      <w:pPr>
        <w:jc w:val="center"/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INFORMAÇÕES SOBRE O CRÉDITO</w:t>
      </w:r>
      <w:r w:rsidR="00B541F6">
        <w:rPr>
          <w:rFonts w:ascii="Times New Roman" w:hAnsi="Times New Roman" w:cs="Times New Roman"/>
        </w:rPr>
        <w:t>.</w:t>
      </w:r>
    </w:p>
    <w:p w14:paraId="68FD9188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16E0CA6E" w14:textId="6317A8A5" w:rsidR="00B541F6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 xml:space="preserve">VALOR DEVIDO NA DATA DA DECRETAÇÃO DA FALÊNCIA </w:t>
      </w:r>
      <w:r w:rsidR="00C80914">
        <w:rPr>
          <w:rFonts w:ascii="Times New Roman" w:hAnsi="Times New Roman" w:cs="Times New Roman"/>
        </w:rPr>
        <w:t xml:space="preserve">DATA </w:t>
      </w:r>
      <w:r w:rsidRPr="00B541F6">
        <w:rPr>
          <w:rFonts w:ascii="Times New Roman" w:hAnsi="Times New Roman" w:cs="Times New Roman"/>
        </w:rPr>
        <w:t>DO PEDIDO DA RECUPERAÇÃO JUDICIAL R$</w:t>
      </w:r>
      <w:r w:rsidR="00D87BF9">
        <w:rPr>
          <w:rFonts w:ascii="Times New Roman" w:hAnsi="Times New Roman" w:cs="Times New Roman"/>
        </w:rPr>
        <w:t>:_______________________________</w:t>
      </w:r>
    </w:p>
    <w:p w14:paraId="00C9BDA6" w14:textId="77777777" w:rsidR="00D87BF9" w:rsidRDefault="00D87BF9" w:rsidP="00E91404">
      <w:pPr>
        <w:rPr>
          <w:rFonts w:ascii="Times New Roman" w:hAnsi="Times New Roman" w:cs="Times New Roman"/>
        </w:rPr>
      </w:pPr>
    </w:p>
    <w:p w14:paraId="6EF38FD3" w14:textId="77777777" w:rsidR="00D87BF9" w:rsidRPr="00B541F6" w:rsidRDefault="00D87BF9" w:rsidP="00E91404">
      <w:pPr>
        <w:rPr>
          <w:rFonts w:ascii="Times New Roman" w:hAnsi="Times New Roman" w:cs="Times New Roman"/>
        </w:rPr>
      </w:pPr>
    </w:p>
    <w:p w14:paraId="741B1A5E" w14:textId="0E28C3D6" w:rsidR="00B541F6" w:rsidRDefault="00E91404" w:rsidP="00B541F6">
      <w:pPr>
        <w:jc w:val="center"/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CLASSIFICAÇÃO DO CRÉDITO</w:t>
      </w:r>
    </w:p>
    <w:p w14:paraId="4CEDAB6E" w14:textId="77777777" w:rsidR="00B541F6" w:rsidRPr="00B541F6" w:rsidRDefault="00B541F6" w:rsidP="00B541F6">
      <w:pPr>
        <w:jc w:val="center"/>
        <w:rPr>
          <w:rFonts w:ascii="Times New Roman" w:hAnsi="Times New Roman" w:cs="Times New Roman"/>
        </w:rPr>
      </w:pPr>
    </w:p>
    <w:p w14:paraId="7E372F13" w14:textId="77777777" w:rsidR="00CC433C" w:rsidRPr="00B541F6" w:rsidRDefault="00CC433C" w:rsidP="00CC433C">
      <w:pPr>
        <w:jc w:val="center"/>
        <w:rPr>
          <w:rFonts w:ascii="Times New Roman" w:hAnsi="Times New Roman" w:cs="Times New Roman"/>
        </w:rPr>
      </w:pPr>
    </w:p>
    <w:p w14:paraId="312C1788" w14:textId="30FEDC27" w:rsidR="00E91404" w:rsidRPr="00B541F6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 xml:space="preserve">( ) TRABALHISTA </w:t>
      </w:r>
      <w:r w:rsidR="00CC433C" w:rsidRPr="00B541F6">
        <w:rPr>
          <w:rFonts w:ascii="Times New Roman" w:hAnsi="Times New Roman" w:cs="Times New Roman"/>
        </w:rPr>
        <w:tab/>
      </w:r>
      <w:r w:rsidR="00B541F6">
        <w:rPr>
          <w:rFonts w:ascii="Times New Roman" w:hAnsi="Times New Roman" w:cs="Times New Roman"/>
        </w:rPr>
        <w:tab/>
      </w:r>
      <w:r w:rsidRPr="00B541F6">
        <w:rPr>
          <w:rFonts w:ascii="Times New Roman" w:hAnsi="Times New Roman" w:cs="Times New Roman"/>
        </w:rPr>
        <w:t>( ) GARANTIA REAL</w:t>
      </w:r>
    </w:p>
    <w:p w14:paraId="65C4C532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038F9068" w14:textId="48CDF5F7" w:rsidR="00E91404" w:rsidRPr="00B541F6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 xml:space="preserve">( ) QUIROGRAFÁRIO </w:t>
      </w:r>
      <w:r w:rsidR="00CC433C" w:rsidRPr="00B541F6">
        <w:rPr>
          <w:rFonts w:ascii="Times New Roman" w:hAnsi="Times New Roman" w:cs="Times New Roman"/>
        </w:rPr>
        <w:tab/>
      </w:r>
      <w:r w:rsidRPr="00B541F6">
        <w:rPr>
          <w:rFonts w:ascii="Times New Roman" w:hAnsi="Times New Roman" w:cs="Times New Roman"/>
        </w:rPr>
        <w:t>( ) EXTRACONCURSAL</w:t>
      </w:r>
    </w:p>
    <w:p w14:paraId="2061E6AA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35A38AA6" w14:textId="77777777" w:rsidR="00E91404" w:rsidRPr="00B541F6" w:rsidRDefault="00E91404" w:rsidP="00E91404">
      <w:pPr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( ) MICROEMPRESA OU EMPRESA DE PEQUENO PORTE</w:t>
      </w:r>
    </w:p>
    <w:p w14:paraId="5A656373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1F7CBD12" w14:textId="77777777" w:rsidR="00CC433C" w:rsidRPr="00B541F6" w:rsidRDefault="00CC433C" w:rsidP="00E91404">
      <w:pPr>
        <w:rPr>
          <w:rFonts w:ascii="Times New Roman" w:hAnsi="Times New Roman" w:cs="Times New Roman"/>
        </w:rPr>
      </w:pPr>
    </w:p>
    <w:p w14:paraId="0ED35F9A" w14:textId="3161970B" w:rsidR="00CE6015" w:rsidRPr="00B541F6" w:rsidRDefault="00CA658A" w:rsidP="00785879">
      <w:pPr>
        <w:jc w:val="both"/>
        <w:rPr>
          <w:rFonts w:ascii="Times New Roman" w:hAnsi="Times New Roman" w:cs="Times New Roman"/>
        </w:rPr>
      </w:pPr>
      <w:r w:rsidRPr="00B541F6">
        <w:rPr>
          <w:rFonts w:ascii="Times New Roman" w:hAnsi="Times New Roman" w:cs="Times New Roman"/>
        </w:rPr>
        <w:t>DETALHAMENTO</w:t>
      </w:r>
      <w:r w:rsidR="00E91404" w:rsidRPr="00B541F6">
        <w:rPr>
          <w:rFonts w:ascii="Times New Roman" w:hAnsi="Times New Roman" w:cs="Times New Roman"/>
        </w:rPr>
        <w:t xml:space="preserve"> DO PEDIDO: </w:t>
      </w:r>
      <w:r w:rsidRPr="00B541F6">
        <w:rPr>
          <w:rFonts w:ascii="Times New Roman" w:hAnsi="Times New Roman" w:cs="Times New Roman"/>
        </w:rPr>
        <w:t xml:space="preserve">Deverá acompanhar o formulário, como </w:t>
      </w:r>
      <w:r w:rsidR="00E91404" w:rsidRPr="00B541F6">
        <w:rPr>
          <w:rFonts w:ascii="Times New Roman" w:hAnsi="Times New Roman" w:cs="Times New Roman"/>
        </w:rPr>
        <w:t>anexo</w:t>
      </w:r>
      <w:r w:rsidRPr="00B541F6">
        <w:rPr>
          <w:rFonts w:ascii="Times New Roman" w:hAnsi="Times New Roman" w:cs="Times New Roman"/>
        </w:rPr>
        <w:t>,</w:t>
      </w:r>
      <w:r w:rsidR="00E91404" w:rsidRPr="00B541F6">
        <w:rPr>
          <w:rFonts w:ascii="Times New Roman" w:hAnsi="Times New Roman" w:cs="Times New Roman"/>
        </w:rPr>
        <w:t xml:space="preserve"> um </w:t>
      </w:r>
      <w:r w:rsidRPr="00B541F6">
        <w:rPr>
          <w:rFonts w:ascii="Times New Roman" w:hAnsi="Times New Roman" w:cs="Times New Roman"/>
        </w:rPr>
        <w:t>demonstrativo com valor do crédito, com a devida atualização até data da decretação da falência, ou do pedido de recuperação judicial, bem como a origem e classificação. Apresentar também demais documentos que demonstrem a existência crédito. De igual forma, apresentar indicação da eventual garantia prestada pelo devedor, se houver, e o respectivo documento suporte</w:t>
      </w:r>
      <w:r w:rsidR="00CC433C" w:rsidRPr="00B541F6">
        <w:rPr>
          <w:rFonts w:ascii="Times New Roman" w:hAnsi="Times New Roman" w:cs="Times New Roman"/>
        </w:rPr>
        <w:t xml:space="preserve"> e, sendo o caso,</w:t>
      </w:r>
      <w:r w:rsidRPr="00B541F6">
        <w:rPr>
          <w:rFonts w:ascii="Times New Roman" w:hAnsi="Times New Roman" w:cs="Times New Roman"/>
        </w:rPr>
        <w:t xml:space="preserve"> especificação </w:t>
      </w:r>
      <w:r w:rsidR="00CC433C" w:rsidRPr="00B541F6">
        <w:rPr>
          <w:rFonts w:ascii="Times New Roman" w:hAnsi="Times New Roman" w:cs="Times New Roman"/>
        </w:rPr>
        <w:t>bem em</w:t>
      </w:r>
      <w:r w:rsidRPr="00B541F6">
        <w:rPr>
          <w:rFonts w:ascii="Times New Roman" w:hAnsi="Times New Roman" w:cs="Times New Roman"/>
        </w:rPr>
        <w:t xml:space="preserve"> garantia </w:t>
      </w:r>
      <w:r w:rsidR="00CC433C" w:rsidRPr="00B541F6">
        <w:rPr>
          <w:rFonts w:ascii="Times New Roman" w:hAnsi="Times New Roman" w:cs="Times New Roman"/>
        </w:rPr>
        <w:t>que esteja na</w:t>
      </w:r>
      <w:r w:rsidRPr="00B541F6">
        <w:rPr>
          <w:rFonts w:ascii="Times New Roman" w:hAnsi="Times New Roman" w:cs="Times New Roman"/>
        </w:rPr>
        <w:t xml:space="preserve"> posse do credor</w:t>
      </w:r>
      <w:r w:rsidR="00CC433C" w:rsidRPr="00B541F6">
        <w:rPr>
          <w:rFonts w:ascii="Times New Roman" w:hAnsi="Times New Roman" w:cs="Times New Roman"/>
        </w:rPr>
        <w:t>.</w:t>
      </w:r>
    </w:p>
    <w:sectPr w:rsidR="00CE6015" w:rsidRPr="00B541F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C93DD" w14:textId="77777777" w:rsidR="002E788B" w:rsidRDefault="002E788B" w:rsidP="00732CA3">
      <w:r>
        <w:separator/>
      </w:r>
    </w:p>
  </w:endnote>
  <w:endnote w:type="continuationSeparator" w:id="0">
    <w:p w14:paraId="35F93F56" w14:textId="77777777" w:rsidR="002E788B" w:rsidRDefault="002E788B" w:rsidP="0073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E6F7F" w14:textId="77777777" w:rsidR="00732CA3" w:rsidRDefault="00732CA3">
    <w:pPr>
      <w:pStyle w:val="Rodap"/>
    </w:pPr>
  </w:p>
  <w:p w14:paraId="20981C07" w14:textId="77777777" w:rsidR="00732CA3" w:rsidRDefault="00732CA3">
    <w:pPr>
      <w:pStyle w:val="Rodap"/>
    </w:pPr>
    <w:r w:rsidRPr="00732CA3">
      <w:rPr>
        <w:noProof/>
      </w:rPr>
      <w:drawing>
        <wp:inline distT="0" distB="0" distL="0" distR="0" wp14:anchorId="201390C2" wp14:editId="29A520F8">
          <wp:extent cx="5400040" cy="65151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65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9ABD1" w14:textId="77777777" w:rsidR="002E788B" w:rsidRDefault="002E788B" w:rsidP="00732CA3">
      <w:r>
        <w:separator/>
      </w:r>
    </w:p>
  </w:footnote>
  <w:footnote w:type="continuationSeparator" w:id="0">
    <w:p w14:paraId="2F409153" w14:textId="77777777" w:rsidR="002E788B" w:rsidRDefault="002E788B" w:rsidP="00732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4224" w14:textId="77777777" w:rsidR="00732CA3" w:rsidRDefault="00291D50" w:rsidP="00732CA3">
    <w:pPr>
      <w:pStyle w:val="Cabealho"/>
      <w:jc w:val="center"/>
    </w:pPr>
    <w:r>
      <w:rPr>
        <w:noProof/>
      </w:rPr>
      <w:drawing>
        <wp:inline distT="0" distB="0" distL="0" distR="0" wp14:anchorId="7A5340F5" wp14:editId="66EFFEEC">
          <wp:extent cx="2626995" cy="656749"/>
          <wp:effectExtent l="0" t="0" r="1905" b="3810"/>
          <wp:docPr id="2" name="Imagem 2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6189" cy="659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454F0" w14:textId="77777777" w:rsidR="00732CA3" w:rsidRDefault="00732CA3" w:rsidP="00732CA3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04"/>
    <w:rsid w:val="00291D50"/>
    <w:rsid w:val="002C167E"/>
    <w:rsid w:val="002E788B"/>
    <w:rsid w:val="004958A1"/>
    <w:rsid w:val="006A664E"/>
    <w:rsid w:val="00732CA3"/>
    <w:rsid w:val="00785879"/>
    <w:rsid w:val="008E1BF6"/>
    <w:rsid w:val="00B541F6"/>
    <w:rsid w:val="00C80914"/>
    <w:rsid w:val="00CA658A"/>
    <w:rsid w:val="00CC433C"/>
    <w:rsid w:val="00CE3803"/>
    <w:rsid w:val="00CE6015"/>
    <w:rsid w:val="00D23617"/>
    <w:rsid w:val="00D87BF9"/>
    <w:rsid w:val="00E91404"/>
    <w:rsid w:val="00FA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2BB61"/>
  <w15:chartTrackingRefBased/>
  <w15:docId w15:val="{1165AF73-664F-4552-9B3B-FD024D7D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2C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2CA3"/>
  </w:style>
  <w:style w:type="paragraph" w:styleId="Rodap">
    <w:name w:val="footer"/>
    <w:basedOn w:val="Normal"/>
    <w:link w:val="RodapChar"/>
    <w:uiPriority w:val="99"/>
    <w:unhideWhenUsed/>
    <w:rsid w:val="00732C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2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\Desktop\RDV%20AJ\timbrada_AJ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timbrada_AJ.dotx</Template>
  <TotalTime>16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</dc:creator>
  <cp:keywords/>
  <dc:description/>
  <cp:lastModifiedBy>Samuel Radaelli</cp:lastModifiedBy>
  <cp:revision>6</cp:revision>
  <dcterms:created xsi:type="dcterms:W3CDTF">2021-12-13T19:43:00Z</dcterms:created>
  <dcterms:modified xsi:type="dcterms:W3CDTF">2022-01-17T17:10:00Z</dcterms:modified>
</cp:coreProperties>
</file>